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41982" w14:textId="5407833C" w:rsidR="00BE125B" w:rsidRDefault="006663E4">
      <w:r>
        <w:rPr>
          <w:noProof/>
        </w:rPr>
        <w:drawing>
          <wp:anchor distT="0" distB="0" distL="114300" distR="114300" simplePos="0" relativeHeight="251655164" behindDoc="0" locked="0" layoutInCell="1" allowOverlap="1" wp14:anchorId="530792B5" wp14:editId="4BCEB521">
            <wp:simplePos x="0" y="0"/>
            <wp:positionH relativeFrom="column">
              <wp:posOffset>3810</wp:posOffset>
            </wp:positionH>
            <wp:positionV relativeFrom="paragraph">
              <wp:posOffset>645160</wp:posOffset>
            </wp:positionV>
            <wp:extent cx="1786890" cy="1038225"/>
            <wp:effectExtent l="0" t="0" r="3810" b="3175"/>
            <wp:wrapSquare wrapText="bothSides"/>
            <wp:docPr id="7" name="Grafik 7" descr="Ein Bild, das Teller, Essen, Gerich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ller, Essen, Gericht, weiß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270F6B25">
                <wp:simplePos x="0" y="0"/>
                <wp:positionH relativeFrom="column">
                  <wp:posOffset>3220260</wp:posOffset>
                </wp:positionH>
                <wp:positionV relativeFrom="paragraph">
                  <wp:posOffset>1591157</wp:posOffset>
                </wp:positionV>
                <wp:extent cx="2533869" cy="506994"/>
                <wp:effectExtent l="0" t="0" r="6350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869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541547E0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647CA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Portionen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8647CA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ca. 60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40D8D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53.55pt;margin-top:125.3pt;width:199.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" fillcolor="white [3201]" stroked="f" strokeweight=".5pt">
                <v:textbox>
                  <w:txbxContent>
                    <w:p w14:paraId="73D85EDD" w14:textId="541547E0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8647CA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Portionen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8647CA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ca. 60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3F42833E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3DFC150C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1F24B577">
                <wp:simplePos x="0" y="0"/>
                <wp:positionH relativeFrom="margin">
                  <wp:posOffset>1664970</wp:posOffset>
                </wp:positionH>
                <wp:positionV relativeFrom="paragraph">
                  <wp:posOffset>2068830</wp:posOffset>
                </wp:positionV>
                <wp:extent cx="4089400" cy="563689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563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1942E4E" w14:textId="6CE78510" w:rsidR="00E8272A" w:rsidRPr="00E8272A" w:rsidRDefault="00E8272A" w:rsidP="002426F8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EB2FCB">
                              <w:rPr>
                                <w:rFonts w:ascii="Hind Light" w:hAnsi="Hind Light" w:cs="Hind Light"/>
                                <w:b/>
                                <w:bCs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Schalotten und Knoblauch schälen und fein würfeln. In Olivenöl glasig anbraten, dann den Reis hinzufügen und 2 Minuten mit andünsten. Mit Weißwein ablöschen und einkochen.</w:t>
                            </w:r>
                          </w:p>
                          <w:p w14:paraId="4C8B72BC" w14:textId="4C61AF7B" w:rsidR="00ED26EF" w:rsidRDefault="00E8272A" w:rsidP="00ED26EF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EB2FCB">
                              <w:rPr>
                                <w:rFonts w:ascii="Hind Light" w:hAnsi="Hind Light" w:cs="Hind Light"/>
                                <w:b/>
                                <w:bCs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Danach mit etwas heißer Brühe abgießen und herunterkochen lassen. Diesen Vorgang so oft wiederholen, bis der Reis gar ist (bissfest und </w:t>
                            </w:r>
                            <w:proofErr w:type="spellStart"/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schlotzig</w:t>
                            </w:r>
                            <w:proofErr w:type="spellEnd"/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Zum Schluss noch etwas Butter und geriebenem Gran </w:t>
                            </w:r>
                            <w:proofErr w:type="spellStart"/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D’Oro</w:t>
                            </w:r>
                            <w:proofErr w:type="spellEnd"/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unterheben.</w:t>
                            </w:r>
                          </w:p>
                          <w:p w14:paraId="0F31DEC6" w14:textId="691FA9B9" w:rsidR="00ED26EF" w:rsidRDefault="00ED26EF" w:rsidP="00ED26EF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D835C4">
                              <w:rPr>
                                <w:rFonts w:ascii="Hind Light" w:hAnsi="Hind Light" w:cs="Hind Light"/>
                                <w:b/>
                                <w:bCs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Die Pilze in Scheiben schneiden und in etwas Öl-Butter Gemisch goldbraun braten.</w:t>
                            </w:r>
                          </w:p>
                          <w:p w14:paraId="213CEB0F" w14:textId="55A8EB8F" w:rsidR="00D835C4" w:rsidRPr="0083731D" w:rsidRDefault="00D835C4" w:rsidP="00ED26EF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 w:rsidRPr="00D835C4">
                              <w:rPr>
                                <w:rFonts w:ascii="Hind Light" w:hAnsi="Hind Light" w:cs="Hind Light"/>
                                <w:b/>
                                <w:bCs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In einem tiefen Teller das Risotto und Pilze anrichten und mit Rucola und Gran </w:t>
                            </w:r>
                            <w:proofErr w:type="spellStart"/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D’Oro</w:t>
                            </w:r>
                            <w:proofErr w:type="spellEnd"/>
                            <w:r w:rsidR="008647CA"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 xml:space="preserve"> Splitter servieren. </w:t>
                            </w:r>
                          </w:p>
                          <w:p w14:paraId="2843D429" w14:textId="2ECCF6E7" w:rsidR="00BE125B" w:rsidRPr="0083731D" w:rsidRDefault="00D835C4" w:rsidP="002426F8">
                            <w:pPr>
                              <w:jc w:val="both"/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ind Light" w:hAnsi="Hind Light" w:cs="Hind Light"/>
                                <w:sz w:val="20"/>
                                <w:szCs w:val="20"/>
                              </w:rPr>
                              <w:t>Guten Appetit!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7" type="#_x0000_t202" style="position:absolute;margin-left:131.1pt;margin-top:162.9pt;width:322pt;height:4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" filled="f" stroked="f">
                <v:textbox>
                  <w:txbxContent>
                    <w:p w14:paraId="41942E4E" w14:textId="6CE78510" w:rsidR="00E8272A" w:rsidRPr="00E8272A" w:rsidRDefault="00E8272A" w:rsidP="002426F8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EB2FCB">
                        <w:rPr>
                          <w:rFonts w:ascii="Hind Light" w:hAnsi="Hind Light" w:cs="Hind Light"/>
                          <w:b/>
                          <w:bCs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</w:t>
                      </w:r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Schalotten und Knoblauch schälen und fein würfeln. In Olivenöl glasig anbraten, dann den Reis hinzufügen und 2 Minuten mit andünsten. Mit Weißwein ablöschen und einkochen.</w:t>
                      </w:r>
                    </w:p>
                    <w:p w14:paraId="4C8B72BC" w14:textId="4C61AF7B" w:rsidR="00ED26EF" w:rsidRDefault="00E8272A" w:rsidP="00ED26EF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EB2FCB">
                        <w:rPr>
                          <w:rFonts w:ascii="Hind Light" w:hAnsi="Hind Light" w:cs="Hind Light"/>
                          <w:b/>
                          <w:bCs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</w:t>
                      </w:r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Danach mit etwas heißer Brühe abgießen und herunterkochen lassen. Diesen Vorgang so oft wiederholen, bis der Reis gar ist (bissfest und </w:t>
                      </w:r>
                      <w:proofErr w:type="spellStart"/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schlotzig</w:t>
                      </w:r>
                      <w:proofErr w:type="spellEnd"/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). </w:t>
                      </w:r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Zum Schluss noch etwas Butter und geriebenem Gran </w:t>
                      </w:r>
                      <w:proofErr w:type="spellStart"/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D’Oro</w:t>
                      </w:r>
                      <w:proofErr w:type="spellEnd"/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unterheben.</w:t>
                      </w:r>
                    </w:p>
                    <w:p w14:paraId="0F31DEC6" w14:textId="691FA9B9" w:rsidR="00ED26EF" w:rsidRDefault="00ED26EF" w:rsidP="00ED26EF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D835C4">
                        <w:rPr>
                          <w:rFonts w:ascii="Hind Light" w:hAnsi="Hind Light" w:cs="Hind Light"/>
                          <w:b/>
                          <w:bCs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</w:t>
                      </w:r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Die Pilze in Scheiben schneiden und in etwas Öl-Butter Gemisch goldbraun braten.</w:t>
                      </w:r>
                    </w:p>
                    <w:p w14:paraId="213CEB0F" w14:textId="55A8EB8F" w:rsidR="00D835C4" w:rsidRPr="0083731D" w:rsidRDefault="00D835C4" w:rsidP="00ED26EF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 w:rsidRPr="00D835C4">
                        <w:rPr>
                          <w:rFonts w:ascii="Hind Light" w:hAnsi="Hind Light" w:cs="Hind Light"/>
                          <w:b/>
                          <w:bCs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</w:t>
                      </w:r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In einem tiefen Teller das Risotto und Pilze anrichten und mit Rucola und Gran </w:t>
                      </w:r>
                      <w:proofErr w:type="spellStart"/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D’Oro</w:t>
                      </w:r>
                      <w:proofErr w:type="spellEnd"/>
                      <w:r w:rsidR="008647CA"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 xml:space="preserve"> Splitter servieren. </w:t>
                      </w:r>
                    </w:p>
                    <w:p w14:paraId="2843D429" w14:textId="2ECCF6E7" w:rsidR="00BE125B" w:rsidRPr="0083731D" w:rsidRDefault="00D835C4" w:rsidP="002426F8">
                      <w:pPr>
                        <w:jc w:val="both"/>
                        <w:rPr>
                          <w:rFonts w:ascii="Hind Light" w:hAnsi="Hind Light" w:cs="Hind Light"/>
                          <w:sz w:val="20"/>
                          <w:szCs w:val="20"/>
                        </w:rPr>
                      </w:pPr>
                      <w:r>
                        <w:rPr>
                          <w:rFonts w:ascii="Hind Light" w:hAnsi="Hind Light" w:cs="Hind Light"/>
                          <w:sz w:val="20"/>
                          <w:szCs w:val="20"/>
                        </w:rPr>
                        <w:t>Guten Appetit!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6B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4EBC47A2">
                <wp:simplePos x="0" y="0"/>
                <wp:positionH relativeFrom="margin">
                  <wp:align>left</wp:align>
                </wp:positionH>
                <wp:positionV relativeFrom="paragraph">
                  <wp:posOffset>1856740</wp:posOffset>
                </wp:positionV>
                <wp:extent cx="1799590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D8C095" w14:textId="5C917048" w:rsidR="002426F8" w:rsidRPr="002426F8" w:rsidRDefault="002426F8" w:rsidP="00E8272A">
                            <w:pPr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426F8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</w:p>
                          <w:p w14:paraId="7F2CCDA7" w14:textId="6CA2671C" w:rsidR="008647CA" w:rsidRDefault="008647CA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200 g Risotto Reis</w:t>
                            </w:r>
                          </w:p>
                          <w:p w14:paraId="2D5A876C" w14:textId="02837333" w:rsidR="008647CA" w:rsidRDefault="008647CA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100 g Gran </w:t>
                            </w:r>
                            <w:proofErr w:type="spellStart"/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D’Oro</w:t>
                            </w:r>
                            <w:proofErr w:type="spellEnd"/>
                          </w:p>
                          <w:p w14:paraId="241D7A2F" w14:textId="77777777" w:rsidR="008647CA" w:rsidRDefault="008647CA" w:rsidP="008647C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 Schalotten</w:t>
                            </w:r>
                          </w:p>
                          <w:p w14:paraId="19E53378" w14:textId="77777777" w:rsidR="008647CA" w:rsidRDefault="008647CA" w:rsidP="008647C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 Knoblauchzehen</w:t>
                            </w:r>
                          </w:p>
                          <w:p w14:paraId="08F446A2" w14:textId="77777777" w:rsidR="008647CA" w:rsidRDefault="008647CA" w:rsidP="008647C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 EL Olivenöl</w:t>
                            </w:r>
                          </w:p>
                          <w:p w14:paraId="1E4665A2" w14:textId="77777777" w:rsidR="008647CA" w:rsidRDefault="008647CA" w:rsidP="008647C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50 g Butter</w:t>
                            </w:r>
                          </w:p>
                          <w:p w14:paraId="1B59F893" w14:textId="658F9DF0" w:rsidR="008647CA" w:rsidRDefault="008647CA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200 g Pilze (Braune Champignons / Kräutersaitlinge / Steinpilze)</w:t>
                            </w:r>
                          </w:p>
                          <w:p w14:paraId="27DED224" w14:textId="77777777" w:rsidR="008647CA" w:rsidRDefault="008647CA" w:rsidP="008647C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¼ l Weißwein</w:t>
                            </w:r>
                          </w:p>
                          <w:p w14:paraId="51AAFDFE" w14:textId="1FB45711" w:rsidR="008647CA" w:rsidRDefault="008647CA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 l Gemüsebrühe</w:t>
                            </w:r>
                          </w:p>
                          <w:p w14:paraId="7A41F595" w14:textId="62FA8A3A" w:rsidR="008647CA" w:rsidRPr="00E8272A" w:rsidRDefault="008647CA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Rucola zum Anrichten</w:t>
                            </w:r>
                          </w:p>
                          <w:p w14:paraId="52485807" w14:textId="2FD2E3E8" w:rsidR="00ED26EF" w:rsidRPr="008647CA" w:rsidRDefault="00ED26EF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Salz</w:t>
                            </w:r>
                            <w:r w:rsidR="008647CA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&amp;</w:t>
                            </w:r>
                            <w:r w:rsidR="00D835C4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Pfeffer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0659" id="Textfeld 4" o:spid="_x0000_s1028" type="#_x0000_t202" style="position:absolute;margin-left:0;margin-top:146.2pt;width:141.7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" filled="f" stroked="f">
                <v:textbox>
                  <w:txbxContent>
                    <w:p w14:paraId="19D8C095" w14:textId="5C917048" w:rsidR="002426F8" w:rsidRPr="002426F8" w:rsidRDefault="002426F8" w:rsidP="00E8272A">
                      <w:pPr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426F8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</w:p>
                    <w:p w14:paraId="7F2CCDA7" w14:textId="6CA2671C" w:rsidR="008647CA" w:rsidRDefault="008647CA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200 g Risotto Reis</w:t>
                      </w:r>
                    </w:p>
                    <w:p w14:paraId="2D5A876C" w14:textId="02837333" w:rsidR="008647CA" w:rsidRDefault="008647CA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100 g Gran </w:t>
                      </w:r>
                      <w:proofErr w:type="spellStart"/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D’Oro</w:t>
                      </w:r>
                      <w:proofErr w:type="spellEnd"/>
                    </w:p>
                    <w:p w14:paraId="241D7A2F" w14:textId="77777777" w:rsidR="008647CA" w:rsidRDefault="008647CA" w:rsidP="008647C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 Schalotten</w:t>
                      </w:r>
                    </w:p>
                    <w:p w14:paraId="19E53378" w14:textId="77777777" w:rsidR="008647CA" w:rsidRDefault="008647CA" w:rsidP="008647C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 Knoblauchzehen</w:t>
                      </w:r>
                    </w:p>
                    <w:p w14:paraId="08F446A2" w14:textId="77777777" w:rsidR="008647CA" w:rsidRDefault="008647CA" w:rsidP="008647C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 EL Olivenöl</w:t>
                      </w:r>
                    </w:p>
                    <w:p w14:paraId="1E4665A2" w14:textId="77777777" w:rsidR="008647CA" w:rsidRDefault="008647CA" w:rsidP="008647C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50 g Butter</w:t>
                      </w:r>
                    </w:p>
                    <w:p w14:paraId="1B59F893" w14:textId="658F9DF0" w:rsidR="008647CA" w:rsidRDefault="008647CA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200 g Pilze (Braune Champignons / Kräutersaitlinge / Steinpilze)</w:t>
                      </w:r>
                    </w:p>
                    <w:p w14:paraId="27DED224" w14:textId="77777777" w:rsidR="008647CA" w:rsidRDefault="008647CA" w:rsidP="008647C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¼ l Weißwein</w:t>
                      </w:r>
                    </w:p>
                    <w:p w14:paraId="51AAFDFE" w14:textId="1FB45711" w:rsidR="008647CA" w:rsidRDefault="008647CA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 l Gemüsebrühe</w:t>
                      </w:r>
                    </w:p>
                    <w:p w14:paraId="7A41F595" w14:textId="62FA8A3A" w:rsidR="008647CA" w:rsidRPr="00E8272A" w:rsidRDefault="008647CA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Rucola zum Anrichten</w:t>
                      </w:r>
                    </w:p>
                    <w:p w14:paraId="52485807" w14:textId="2FD2E3E8" w:rsidR="00ED26EF" w:rsidRPr="008647CA" w:rsidRDefault="00ED26EF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Salz</w:t>
                      </w:r>
                      <w:r w:rsidR="008647CA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&amp;</w:t>
                      </w:r>
                      <w:r w:rsidR="00D835C4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Pfeffer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4D819" w14:textId="7C2FF05E" w:rsidR="00D2668D" w:rsidRPr="008647CA" w:rsidRDefault="008647CA">
                            <w:pPr>
                              <w:rPr>
                                <w:rFonts w:ascii="Hind Bold" w:hAnsi="Hind Bold" w:cs="Hind Bold"/>
                                <w:sz w:val="30"/>
                                <w:szCs w:val="30"/>
                              </w:rPr>
                            </w:pPr>
                            <w:r w:rsidRPr="008647CA">
                              <w:rPr>
                                <w:rFonts w:ascii="Hind Bold" w:hAnsi="Hind Bold" w:cs="Hind Bold"/>
                                <w:sz w:val="30"/>
                                <w:szCs w:val="30"/>
                              </w:rPr>
                              <w:t xml:space="preserve">Risotto mit Pilzen und Gran </w:t>
                            </w:r>
                            <w:proofErr w:type="spellStart"/>
                            <w:r w:rsidRPr="008647CA">
                              <w:rPr>
                                <w:rFonts w:ascii="Hind Bold" w:hAnsi="Hind Bold" w:cs="Hind Bold"/>
                                <w:sz w:val="30"/>
                                <w:szCs w:val="30"/>
                              </w:rPr>
                              <w:t>D’Oro</w:t>
                            </w:r>
                            <w:proofErr w:type="spellEnd"/>
                            <w:r w:rsidRPr="008647CA">
                              <w:rPr>
                                <w:rFonts w:ascii="Hind Bold" w:hAnsi="Hind Bold" w:cs="Hind Bold"/>
                                <w:sz w:val="30"/>
                                <w:szCs w:val="30"/>
                              </w:rPr>
                              <w:t xml:space="preserve"> Splittern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29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" filled="f" stroked="f">
                <v:textbox>
                  <w:txbxContent>
                    <w:p w14:paraId="1464D819" w14:textId="7C2FF05E" w:rsidR="00D2668D" w:rsidRPr="008647CA" w:rsidRDefault="008647CA">
                      <w:pPr>
                        <w:rPr>
                          <w:rFonts w:ascii="Hind Bold" w:hAnsi="Hind Bold" w:cs="Hind Bold"/>
                          <w:sz w:val="30"/>
                          <w:szCs w:val="30"/>
                        </w:rPr>
                      </w:pPr>
                      <w:r w:rsidRPr="008647CA">
                        <w:rPr>
                          <w:rFonts w:ascii="Hind Bold" w:hAnsi="Hind Bold" w:cs="Hind Bold"/>
                          <w:sz w:val="30"/>
                          <w:szCs w:val="30"/>
                        </w:rPr>
                        <w:t xml:space="preserve">Risotto mit Pilzen und Gran </w:t>
                      </w:r>
                      <w:proofErr w:type="spellStart"/>
                      <w:r w:rsidRPr="008647CA">
                        <w:rPr>
                          <w:rFonts w:ascii="Hind Bold" w:hAnsi="Hind Bold" w:cs="Hind Bold"/>
                          <w:sz w:val="30"/>
                          <w:szCs w:val="30"/>
                        </w:rPr>
                        <w:t>D’Oro</w:t>
                      </w:r>
                      <w:proofErr w:type="spellEnd"/>
                      <w:r w:rsidRPr="008647CA">
                        <w:rPr>
                          <w:rFonts w:ascii="Hind Bold" w:hAnsi="Hind Bold" w:cs="Hind Bold"/>
                          <w:sz w:val="30"/>
                          <w:szCs w:val="30"/>
                        </w:rPr>
                        <w:t xml:space="preserve"> Splittern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9D429" w14:textId="77777777" w:rsidR="00BF692C" w:rsidRDefault="00BF692C">
      <w:pPr>
        <w:spacing w:after="0" w:line="240" w:lineRule="auto"/>
      </w:pPr>
      <w:r>
        <w:separator/>
      </w:r>
    </w:p>
  </w:endnote>
  <w:endnote w:type="continuationSeparator" w:id="0">
    <w:p w14:paraId="1B1DFB47" w14:textId="77777777" w:rsidR="00BF692C" w:rsidRDefault="00BF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ind Bold">
    <w:altName w:val="Mangal"/>
    <w:panose1 w:val="020B0604020202020204"/>
    <w:charset w:val="00"/>
    <w:family w:val="auto"/>
    <w:pitch w:val="variable"/>
    <w:sig w:usb0="00008007" w:usb1="00000000" w:usb2="00000000" w:usb3="00000000" w:csb0="00000093" w:csb1="00000000"/>
  </w:font>
  <w:font w:name="Hind Light">
    <w:altName w:val="Mangal"/>
    <w:panose1 w:val="020B0604020202020204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E4FA2" w14:textId="77777777" w:rsidR="00BF692C" w:rsidRDefault="00BF692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E9CC902" w14:textId="77777777" w:rsidR="00BF692C" w:rsidRDefault="00BF6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41871" w14:textId="77777777" w:rsidR="0036159C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52DC"/>
    <w:rsid w:val="00036BC2"/>
    <w:rsid w:val="00083890"/>
    <w:rsid w:val="002426F8"/>
    <w:rsid w:val="002A5E97"/>
    <w:rsid w:val="00363128"/>
    <w:rsid w:val="003A5731"/>
    <w:rsid w:val="00426B42"/>
    <w:rsid w:val="006663E4"/>
    <w:rsid w:val="00703E9E"/>
    <w:rsid w:val="0076153E"/>
    <w:rsid w:val="007D7A59"/>
    <w:rsid w:val="007F22B9"/>
    <w:rsid w:val="00834C69"/>
    <w:rsid w:val="0083731D"/>
    <w:rsid w:val="008647CA"/>
    <w:rsid w:val="00A25690"/>
    <w:rsid w:val="00B56A09"/>
    <w:rsid w:val="00BA6340"/>
    <w:rsid w:val="00BD7E08"/>
    <w:rsid w:val="00BE125B"/>
    <w:rsid w:val="00BF692C"/>
    <w:rsid w:val="00D2668D"/>
    <w:rsid w:val="00D835C4"/>
    <w:rsid w:val="00E54A05"/>
    <w:rsid w:val="00E8272A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606062F4-63CF-4FEB-8863-D6FECAB0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d%20Wilger\AppData\Local\Microsoft\Windows\INetCache\Content.Outlook\9O60CO6F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C:\Users\Bernd Wilger\AppData\Local\Microsoft\Windows\INetCache\Content.Outlook\9O60CO6F\Wilger_Rezeptvorlage.dotx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dc:description/>
  <cp:lastModifiedBy>Maria Wilger</cp:lastModifiedBy>
  <cp:revision>4</cp:revision>
  <dcterms:created xsi:type="dcterms:W3CDTF">2021-06-26T14:07:00Z</dcterms:created>
  <dcterms:modified xsi:type="dcterms:W3CDTF">2021-06-26T14:19:00Z</dcterms:modified>
</cp:coreProperties>
</file>