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41982" w14:textId="703FA489" w:rsidR="00BE125B" w:rsidRDefault="00BA4C3B">
      <w:r>
        <w:rPr>
          <w:noProof/>
        </w:rPr>
        <w:drawing>
          <wp:anchor distT="0" distB="0" distL="114300" distR="114300" simplePos="0" relativeHeight="251670528" behindDoc="0" locked="0" layoutInCell="1" allowOverlap="1" wp14:anchorId="549816E0" wp14:editId="7FCA0197">
            <wp:simplePos x="0" y="0"/>
            <wp:positionH relativeFrom="margin">
              <wp:align>left</wp:align>
            </wp:positionH>
            <wp:positionV relativeFrom="paragraph">
              <wp:posOffset>757555</wp:posOffset>
            </wp:positionV>
            <wp:extent cx="1990725" cy="1119113"/>
            <wp:effectExtent l="0" t="0" r="0" b="5080"/>
            <wp:wrapNone/>
            <wp:docPr id="719718206" name="Grafik 5" descr="Ein Bild, das Snack, Backwaren, Essen, Tell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18206" name="Grafik 5" descr="Ein Bild, das Snack, Backwaren, Essen, Tell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81" cy="112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50659" wp14:editId="071711A3">
                <wp:simplePos x="0" y="0"/>
                <wp:positionH relativeFrom="margin">
                  <wp:align>left</wp:align>
                </wp:positionH>
                <wp:positionV relativeFrom="paragraph">
                  <wp:posOffset>2706370</wp:posOffset>
                </wp:positionV>
                <wp:extent cx="1952625" cy="6358890"/>
                <wp:effectExtent l="0" t="0" r="0" b="381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35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D8C095" w14:textId="6E4F38B7" w:rsidR="002426F8" w:rsidRPr="002426F8" w:rsidRDefault="002426F8" w:rsidP="00E8272A">
                            <w:pPr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 w:rsidRPr="002426F8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Zutaten:</w:t>
                            </w:r>
                            <w:r w:rsidR="004F5935">
                              <w:rPr>
                                <w:rFonts w:ascii="Hind Light" w:eastAsia="Times New Roman" w:hAnsi="Hind Light" w:cs="Hind Light"/>
                                <w:b/>
                                <w:bCs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 </w:t>
                            </w:r>
                          </w:p>
                          <w:p w14:paraId="0BE03EFB" w14:textId="6B8B1148" w:rsidR="00DB6212" w:rsidRDefault="00926D5E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300 g Weizenmehl Typ 405</w:t>
                            </w:r>
                            <w:r w:rsidR="00DB6212"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310g Zucker</w:t>
                            </w:r>
                          </w:p>
                          <w:p w14:paraId="41BE011B" w14:textId="78C299EF" w:rsidR="00926D5E" w:rsidRDefault="00926D5E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300 g Butter, kalt</w:t>
                            </w:r>
                          </w:p>
                          <w:p w14:paraId="1A7E40E4" w14:textId="77777777" w:rsidR="00926D5E" w:rsidRDefault="00926D5E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7 TL Milch</w:t>
                            </w:r>
                          </w:p>
                          <w:p w14:paraId="05C6FA0F" w14:textId="77777777" w:rsidR="00926D5E" w:rsidRDefault="00926D5E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1,25 kg Äpfel (Boskop)</w:t>
                            </w:r>
                          </w:p>
                          <w:p w14:paraId="65A48EDA" w14:textId="48155C4C" w:rsidR="00926D5E" w:rsidRPr="00D40539" w:rsidRDefault="00926D5E" w:rsidP="00926D5E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  <w: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>1 EL Speisestärke</w:t>
                            </w:r>
                            <w:r w:rsidR="00DB6212" w:rsidRPr="00DB6212"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  <w:t xml:space="preserve"> </w:t>
                            </w:r>
                          </w:p>
                          <w:p w14:paraId="52485807" w14:textId="19EE211E" w:rsidR="00ED26EF" w:rsidRPr="00D40539" w:rsidRDefault="00ED26EF" w:rsidP="00E8272A">
                            <w:pPr>
                              <w:rPr>
                                <w:rFonts w:ascii="Hind Light" w:eastAsia="Times New Roman" w:hAnsi="Hind Light" w:cs="Hind Light"/>
                                <w:color w:val="4A5C69"/>
                                <w:spacing w:val="4"/>
                                <w:sz w:val="23"/>
                                <w:szCs w:val="23"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50659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213.1pt;width:153.75pt;height:500.7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" filled="f" stroked="f">
                <v:textbox>
                  <w:txbxContent>
                    <w:p w14:paraId="19D8C095" w14:textId="6E4F38B7" w:rsidR="002426F8" w:rsidRPr="002426F8" w:rsidRDefault="002426F8" w:rsidP="00E8272A">
                      <w:pPr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 w:rsidRPr="002426F8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Zutaten:</w:t>
                      </w:r>
                      <w:r w:rsidR="004F5935">
                        <w:rPr>
                          <w:rFonts w:ascii="Hind Light" w:eastAsia="Times New Roman" w:hAnsi="Hind Light" w:cs="Hind Light"/>
                          <w:b/>
                          <w:bCs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 </w:t>
                      </w:r>
                    </w:p>
                    <w:p w14:paraId="0BE03EFB" w14:textId="6B8B1148" w:rsidR="00DB6212" w:rsidRDefault="00926D5E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300 g Weizenmehl Typ 405</w:t>
                      </w:r>
                      <w:r w:rsidR="00DB6212"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310g Zucker</w:t>
                      </w:r>
                    </w:p>
                    <w:p w14:paraId="41BE011B" w14:textId="78C299EF" w:rsidR="00926D5E" w:rsidRDefault="00926D5E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300 g Butter, kalt</w:t>
                      </w:r>
                    </w:p>
                    <w:p w14:paraId="1A7E40E4" w14:textId="77777777" w:rsidR="00926D5E" w:rsidRDefault="00926D5E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7 TL Milch</w:t>
                      </w:r>
                    </w:p>
                    <w:p w14:paraId="05C6FA0F" w14:textId="77777777" w:rsidR="00926D5E" w:rsidRDefault="00926D5E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1,25 kg Äpfel (Boskop)</w:t>
                      </w:r>
                    </w:p>
                    <w:p w14:paraId="65A48EDA" w14:textId="48155C4C" w:rsidR="00926D5E" w:rsidRPr="00D40539" w:rsidRDefault="00926D5E" w:rsidP="00926D5E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  <w: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>1 EL Speisestärke</w:t>
                      </w:r>
                      <w:r w:rsidR="00DB6212" w:rsidRPr="00DB6212"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  <w:t xml:space="preserve"> </w:t>
                      </w:r>
                    </w:p>
                    <w:p w14:paraId="52485807" w14:textId="19EE211E" w:rsidR="00ED26EF" w:rsidRPr="00D40539" w:rsidRDefault="00ED26EF" w:rsidP="00E8272A">
                      <w:pPr>
                        <w:rPr>
                          <w:rFonts w:ascii="Hind Light" w:eastAsia="Times New Roman" w:hAnsi="Hind Light" w:cs="Hind Light"/>
                          <w:color w:val="4A5C69"/>
                          <w:spacing w:val="4"/>
                          <w:sz w:val="23"/>
                          <w:szCs w:val="23"/>
                          <w:lang w:eastAsia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6D5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A7B24" wp14:editId="55A235B4">
                <wp:simplePos x="0" y="0"/>
                <wp:positionH relativeFrom="margin">
                  <wp:posOffset>1757045</wp:posOffset>
                </wp:positionH>
                <wp:positionV relativeFrom="paragraph">
                  <wp:posOffset>2291080</wp:posOffset>
                </wp:positionV>
                <wp:extent cx="4162425" cy="64389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64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3B8A96" w14:textId="77777777" w:rsidR="00926D5E" w:rsidRPr="00926D5E" w:rsidRDefault="00926D5E" w:rsidP="00926D5E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Mehl, 225 g Zucker, 275 g kalte Butter und Milch schnell zu einem Mürbeteig verkneten. Teig in Folie wickeln und 1 Stunde kaltstellen.</w:t>
                            </w:r>
                          </w:p>
                          <w:p w14:paraId="52408A7C" w14:textId="15FAF24F" w:rsidR="00926D5E" w:rsidRPr="00926D5E" w:rsidRDefault="00926D5E" w:rsidP="00926D5E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Äpfel schälen, vierteln, entkernen und in Spalten schneiden. 75 g Zucker und 25 g Butter in einer Pfanne erhitzen, Äpfel dazugeben. Verrühren und zugedeckt ca. 5 Minuten dünsten. Speisestärke unterrühren, ohne Deckel ca. 2 Min. kochen. Abkühlen lassen.</w:t>
                            </w:r>
                          </w:p>
                          <w:p w14:paraId="110DA9C4" w14:textId="4DF71B8F" w:rsidR="00926D5E" w:rsidRPr="00926D5E" w:rsidRDefault="00926D5E" w:rsidP="00926D5E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Backofen auf 190 Grad (Umluft 170) vorheizen. Zwei Drittel des Teigs auf einer leicht bemehlten Arbeitsfläche ca. 0,5 cm dick ausrollen. Eine </w:t>
                            </w:r>
                            <w:proofErr w:type="spellStart"/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Tarteform</w:t>
                            </w:r>
                            <w:proofErr w:type="spellEnd"/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 (Ø ca. 24 cm) fetten und mit Mehl ausstreuen.</w:t>
                            </w:r>
                          </w:p>
                          <w:p w14:paraId="54367B33" w14:textId="77777777" w:rsidR="00926D5E" w:rsidRPr="00926D5E" w:rsidRDefault="00926D5E" w:rsidP="00926D5E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Teig in die Form geben, dabei einen ca. 3 cm hohen Rand ziehen. Äpfel auf dem Teig verteilen.</w:t>
                            </w:r>
                          </w:p>
                          <w:p w14:paraId="492139CE" w14:textId="77777777" w:rsidR="00926D5E" w:rsidRPr="00926D5E" w:rsidRDefault="00926D5E" w:rsidP="00926D5E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Den restlichen Teig auf einer leicht bemehlten Arbeitsfläche in Größe der </w:t>
                            </w:r>
                            <w:proofErr w:type="spellStart"/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Tarteform</w:t>
                            </w:r>
                            <w:proofErr w:type="spellEnd"/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 xml:space="preserve"> ausrollen. Auf die Äpfel legen, leicht andrücken, mit übrigem Zucker (10 g) bestreuen.</w:t>
                            </w:r>
                          </w:p>
                          <w:p w14:paraId="1AB36B5B" w14:textId="77777777" w:rsidR="00926D5E" w:rsidRPr="00926D5E" w:rsidRDefault="00926D5E" w:rsidP="00926D5E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</w:pPr>
                            <w:r w:rsidRPr="00926D5E">
                              <w:rPr>
                                <w:rFonts w:ascii="Hind Light" w:hAnsi="Hind Light" w:cs="Hind Light"/>
                                <w:sz w:val="24"/>
                                <w:szCs w:val="24"/>
                              </w:rPr>
                              <w:t>Teig mit einem Messer mehrmals einstechen und ca. 50 Min. im Ofen backen. Anschließend servieren</w:t>
                            </w:r>
                          </w:p>
                          <w:p w14:paraId="2843D429" w14:textId="1ABC2BCD" w:rsidR="00BE125B" w:rsidRPr="00CF0879" w:rsidRDefault="00BE125B" w:rsidP="00CF0879">
                            <w:pPr>
                              <w:rPr>
                                <w:rFonts w:ascii="Hind Light" w:hAnsi="Hind Light" w:cs="Hind Light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7B24" id="Textfeld 3" o:spid="_x0000_s1027" type="#_x0000_t202" style="position:absolute;margin-left:138.35pt;margin-top:180.4pt;width:327.75pt;height:50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" filled="f" stroked="f">
                <v:textbox>
                  <w:txbxContent>
                    <w:p w14:paraId="473B8A96" w14:textId="77777777" w:rsidR="00926D5E" w:rsidRPr="00926D5E" w:rsidRDefault="00926D5E" w:rsidP="00926D5E">
                      <w:pPr>
                        <w:numPr>
                          <w:ilvl w:val="0"/>
                          <w:numId w:val="8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Mehl, 225 g Zucker, 275 g kalte Butter und Milch schnell zu einem Mürbeteig verkneten. Teig in Folie wickeln und 1 Stunde kaltstellen.</w:t>
                      </w:r>
                    </w:p>
                    <w:p w14:paraId="52408A7C" w14:textId="15FAF24F" w:rsidR="00926D5E" w:rsidRPr="00926D5E" w:rsidRDefault="00926D5E" w:rsidP="00926D5E">
                      <w:pPr>
                        <w:numPr>
                          <w:ilvl w:val="0"/>
                          <w:numId w:val="8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Äpfel schälen, vierteln, entkernen und in Spalten schneiden. 75 g Zucker und 25 g Butter in einer Pfanne erhitzen, Äpfel dazugeben. Verrühren und zugedeckt ca. 5 Minuten dünsten. Speisestärke unterrühren, ohne Deckel ca. 2 Min. kochen. Abkühlen lassen.</w:t>
                      </w:r>
                    </w:p>
                    <w:p w14:paraId="110DA9C4" w14:textId="4DF71B8F" w:rsidR="00926D5E" w:rsidRPr="00926D5E" w:rsidRDefault="00926D5E" w:rsidP="00926D5E">
                      <w:pPr>
                        <w:numPr>
                          <w:ilvl w:val="0"/>
                          <w:numId w:val="8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Backofen auf 190 Grad (Umluft 170) vorheizen. Zwei Drittel des Teigs auf einer leicht bemehlten Arbeitsfläche ca. 0,5 cm dick ausrollen. Eine </w:t>
                      </w:r>
                      <w:proofErr w:type="spellStart"/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Tarteform</w:t>
                      </w:r>
                      <w:proofErr w:type="spellEnd"/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 (Ø ca. 24 cm) fetten und mit Mehl ausstreuen.</w:t>
                      </w:r>
                    </w:p>
                    <w:p w14:paraId="54367B33" w14:textId="77777777" w:rsidR="00926D5E" w:rsidRPr="00926D5E" w:rsidRDefault="00926D5E" w:rsidP="00926D5E">
                      <w:pPr>
                        <w:numPr>
                          <w:ilvl w:val="0"/>
                          <w:numId w:val="8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Teig in die Form geben, dabei einen ca. 3 cm hohen Rand ziehen. Äpfel auf dem Teig verteilen.</w:t>
                      </w:r>
                    </w:p>
                    <w:p w14:paraId="492139CE" w14:textId="77777777" w:rsidR="00926D5E" w:rsidRPr="00926D5E" w:rsidRDefault="00926D5E" w:rsidP="00926D5E">
                      <w:pPr>
                        <w:numPr>
                          <w:ilvl w:val="0"/>
                          <w:numId w:val="8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Den restlichen Teig auf einer leicht bemehlten Arbeitsfläche in Größe der </w:t>
                      </w:r>
                      <w:proofErr w:type="spellStart"/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Tarteform</w:t>
                      </w:r>
                      <w:proofErr w:type="spellEnd"/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 xml:space="preserve"> ausrollen. Auf die Äpfel legen, leicht andrücken, mit übrigem Zucker (10 g) bestreuen.</w:t>
                      </w:r>
                    </w:p>
                    <w:p w14:paraId="1AB36B5B" w14:textId="77777777" w:rsidR="00926D5E" w:rsidRPr="00926D5E" w:rsidRDefault="00926D5E" w:rsidP="00926D5E">
                      <w:pPr>
                        <w:numPr>
                          <w:ilvl w:val="0"/>
                          <w:numId w:val="8"/>
                        </w:numPr>
                        <w:rPr>
                          <w:rFonts w:ascii="Hind Light" w:hAnsi="Hind Light" w:cs="Hind Light"/>
                          <w:sz w:val="24"/>
                          <w:szCs w:val="24"/>
                        </w:rPr>
                      </w:pPr>
                      <w:r w:rsidRPr="00926D5E">
                        <w:rPr>
                          <w:rFonts w:ascii="Hind Light" w:hAnsi="Hind Light" w:cs="Hind Light"/>
                          <w:sz w:val="24"/>
                          <w:szCs w:val="24"/>
                        </w:rPr>
                        <w:t>Teig mit einem Messer mehrmals einstechen und ca. 50 Min. im Ofen backen. Anschließend servieren</w:t>
                      </w:r>
                    </w:p>
                    <w:p w14:paraId="2843D429" w14:textId="1ABC2BCD" w:rsidR="00BE125B" w:rsidRPr="00CF0879" w:rsidRDefault="00BE125B" w:rsidP="00CF0879">
                      <w:pPr>
                        <w:rPr>
                          <w:rFonts w:ascii="Hind Light" w:hAnsi="Hind Light" w:cs="Hind Light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26EF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140D8DC" wp14:editId="14FAB75F">
                <wp:simplePos x="0" y="0"/>
                <wp:positionH relativeFrom="column">
                  <wp:posOffset>3219394</wp:posOffset>
                </wp:positionH>
                <wp:positionV relativeFrom="paragraph">
                  <wp:posOffset>1589405</wp:posOffset>
                </wp:positionV>
                <wp:extent cx="2372008" cy="506994"/>
                <wp:effectExtent l="0" t="0" r="3175" b="12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506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5EDD" w14:textId="1D08F539" w:rsidR="00ED26EF" w:rsidRDefault="00ED26EF">
                            <w:r w:rsidRPr="00BA6340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26D5E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Portionen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="00926D5E"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Hind Bold" w:hAnsi="Hind Bold" w:cs="Hind Bold"/>
                                <w:sz w:val="20"/>
                                <w:szCs w:val="20"/>
                              </w:rPr>
                              <w:t xml:space="preserve"> 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0D8DC" id="Textfeld 6" o:spid="_x0000_s1028" type="#_x0000_t202" style="position:absolute;margin-left:253.5pt;margin-top:125.15pt;width:186.75pt;height:39.9pt;z-index:25165721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" fillcolor="white [3201]" stroked="f" strokeweight=".5pt">
                <v:textbox>
                  <w:txbxContent>
                    <w:p w14:paraId="73D85EDD" w14:textId="1D08F539" w:rsidR="00ED26EF" w:rsidRDefault="00ED26EF">
                      <w:r w:rsidRPr="00BA6340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  </w:t>
                      </w:r>
                      <w:r w:rsidR="00926D5E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Portionen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="00926D5E"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="Hind Bold" w:hAnsi="Hind Bold" w:cs="Hind Bold"/>
                          <w:sz w:val="20"/>
                          <w:szCs w:val="20"/>
                        </w:rPr>
                        <w:t xml:space="preserve"> min.</w:t>
                      </w:r>
                    </w:p>
                  </w:txbxContent>
                </v:textbox>
              </v:shape>
            </w:pict>
          </mc:Fallback>
        </mc:AlternateContent>
      </w:r>
      <w:r w:rsidR="00E54A05">
        <w:rPr>
          <w:noProof/>
        </w:rPr>
        <w:drawing>
          <wp:anchor distT="0" distB="0" distL="114300" distR="114300" simplePos="0" relativeHeight="251669504" behindDoc="0" locked="0" layoutInCell="1" allowOverlap="1" wp14:anchorId="4B5E4535" wp14:editId="775A651F">
            <wp:simplePos x="0" y="0"/>
            <wp:positionH relativeFrom="column">
              <wp:posOffset>4548505</wp:posOffset>
            </wp:positionH>
            <wp:positionV relativeFrom="paragraph">
              <wp:posOffset>1589405</wp:posOffset>
            </wp:positionV>
            <wp:extent cx="317500" cy="317500"/>
            <wp:effectExtent l="0" t="0" r="0" b="0"/>
            <wp:wrapSquare wrapText="bothSides"/>
            <wp:docPr id="12" name="Grafik 12" descr="Stoppu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Stoppuhr Silhouet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A05">
        <w:rPr>
          <w:noProof/>
        </w:rPr>
        <w:drawing>
          <wp:anchor distT="0" distB="0" distL="114300" distR="114300" simplePos="0" relativeHeight="251668480" behindDoc="0" locked="0" layoutInCell="1" allowOverlap="1" wp14:anchorId="384B2F88" wp14:editId="0FB89A0A">
            <wp:simplePos x="0" y="0"/>
            <wp:positionH relativeFrom="column">
              <wp:posOffset>3329305</wp:posOffset>
            </wp:positionH>
            <wp:positionV relativeFrom="paragraph">
              <wp:posOffset>1564005</wp:posOffset>
            </wp:positionV>
            <wp:extent cx="317500" cy="317500"/>
            <wp:effectExtent l="0" t="0" r="0" b="0"/>
            <wp:wrapSquare wrapText="bothSides"/>
            <wp:docPr id="11" name="Grafik 11" descr="Teller mit Abdeckung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Teller mit Abdeckung Silhouet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53E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FD391C7" wp14:editId="49356948">
                <wp:simplePos x="0" y="0"/>
                <wp:positionH relativeFrom="margin">
                  <wp:posOffset>2020567</wp:posOffset>
                </wp:positionH>
                <wp:positionV relativeFrom="paragraph">
                  <wp:posOffset>982980</wp:posOffset>
                </wp:positionV>
                <wp:extent cx="3521070" cy="1214122"/>
                <wp:effectExtent l="0" t="0" r="0" b="0"/>
                <wp:wrapSquare wrapText="bothSides"/>
                <wp:docPr id="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0" cy="1214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464D819" w14:textId="6F18838C" w:rsidR="00D2668D" w:rsidRPr="00E8272A" w:rsidRDefault="00926D5E">
                            <w:pPr>
                              <w:rPr>
                                <w:rFonts w:ascii="Hind Bold" w:hAnsi="Hind Bold" w:cs="Hind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ind Bold" w:hAnsi="Hind Bold" w:cs="Hind Bold"/>
                                <w:b/>
                                <w:bCs/>
                                <w:sz w:val="30"/>
                                <w:szCs w:val="30"/>
                              </w:rPr>
                              <w:t>Apfelkuchen mit Knusperdeckel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91C7" id="Textfeld 1" o:spid="_x0000_s1029" type="#_x0000_t202" style="position:absolute;margin-left:159.1pt;margin-top:77.4pt;width:277.25pt;height:95.6pt;z-index:25165618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" filled="f" stroked="f">
                <v:textbox>
                  <w:txbxContent>
                    <w:p w14:paraId="1464D819" w14:textId="6F18838C" w:rsidR="00D2668D" w:rsidRPr="00E8272A" w:rsidRDefault="00926D5E">
                      <w:pPr>
                        <w:rPr>
                          <w:rFonts w:ascii="Hind Bold" w:hAnsi="Hind Bold" w:cs="Hind Bold"/>
                          <w:sz w:val="40"/>
                          <w:szCs w:val="40"/>
                        </w:rPr>
                      </w:pPr>
                      <w:r>
                        <w:rPr>
                          <w:rFonts w:ascii="Hind Bold" w:hAnsi="Hind Bold" w:cs="Hind Bold"/>
                          <w:b/>
                          <w:bCs/>
                          <w:sz w:val="30"/>
                          <w:szCs w:val="30"/>
                        </w:rPr>
                        <w:t>Apfelkuchen mit Knusperdeckel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125B">
      <w:headerReference w:type="default" r:id="rId12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2AEBC" w14:textId="77777777" w:rsidR="00642E2B" w:rsidRDefault="00642E2B">
      <w:pPr>
        <w:spacing w:after="0" w:line="240" w:lineRule="auto"/>
      </w:pPr>
      <w:r>
        <w:separator/>
      </w:r>
    </w:p>
  </w:endnote>
  <w:endnote w:type="continuationSeparator" w:id="0">
    <w:p w14:paraId="2186884E" w14:textId="77777777" w:rsidR="00642E2B" w:rsidRDefault="00642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ind Light">
    <w:charset w:val="00"/>
    <w:family w:val="auto"/>
    <w:pitch w:val="variable"/>
    <w:sig w:usb0="00008007" w:usb1="00000000" w:usb2="00000000" w:usb3="00000000" w:csb0="00000093" w:csb1="00000000"/>
  </w:font>
  <w:font w:name="Hind Bold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29FF9" w14:textId="77777777" w:rsidR="00642E2B" w:rsidRDefault="00642E2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E0E1977" w14:textId="77777777" w:rsidR="00642E2B" w:rsidRDefault="00642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41871" w14:textId="77777777" w:rsidR="00D7048B" w:rsidRDefault="0076153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63F353" wp14:editId="497A9244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45016" cy="10672547"/>
          <wp:effectExtent l="0" t="0" r="0" b="0"/>
          <wp:wrapNone/>
          <wp:docPr id="1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16" cy="106725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106F3"/>
    <w:multiLevelType w:val="hybridMultilevel"/>
    <w:tmpl w:val="2ECC97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A6DFF"/>
    <w:multiLevelType w:val="hybridMultilevel"/>
    <w:tmpl w:val="2000F8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55949"/>
    <w:multiLevelType w:val="multilevel"/>
    <w:tmpl w:val="F6D87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900773"/>
    <w:multiLevelType w:val="hybridMultilevel"/>
    <w:tmpl w:val="3940AE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224CD"/>
    <w:multiLevelType w:val="hybridMultilevel"/>
    <w:tmpl w:val="FD869D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B7E5C"/>
    <w:multiLevelType w:val="multilevel"/>
    <w:tmpl w:val="C80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ED518D"/>
    <w:multiLevelType w:val="hybridMultilevel"/>
    <w:tmpl w:val="4F643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621313"/>
    <w:multiLevelType w:val="hybridMultilevel"/>
    <w:tmpl w:val="06D435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066015">
    <w:abstractNumId w:val="5"/>
  </w:num>
  <w:num w:numId="2" w16cid:durableId="1249997339">
    <w:abstractNumId w:val="7"/>
  </w:num>
  <w:num w:numId="3" w16cid:durableId="1446273624">
    <w:abstractNumId w:val="4"/>
  </w:num>
  <w:num w:numId="4" w16cid:durableId="874120111">
    <w:abstractNumId w:val="1"/>
  </w:num>
  <w:num w:numId="5" w16cid:durableId="975985376">
    <w:abstractNumId w:val="6"/>
  </w:num>
  <w:num w:numId="6" w16cid:durableId="2123839872">
    <w:abstractNumId w:val="0"/>
  </w:num>
  <w:num w:numId="7" w16cid:durableId="1856531010">
    <w:abstractNumId w:val="3"/>
  </w:num>
  <w:num w:numId="8" w16cid:durableId="6100917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42"/>
    <w:rsid w:val="000135C9"/>
    <w:rsid w:val="000152DC"/>
    <w:rsid w:val="00036BC2"/>
    <w:rsid w:val="00067886"/>
    <w:rsid w:val="00175A11"/>
    <w:rsid w:val="0018490C"/>
    <w:rsid w:val="002426F8"/>
    <w:rsid w:val="002A5E97"/>
    <w:rsid w:val="00363128"/>
    <w:rsid w:val="003A5731"/>
    <w:rsid w:val="00426B42"/>
    <w:rsid w:val="004F5935"/>
    <w:rsid w:val="00642E2B"/>
    <w:rsid w:val="00703E9E"/>
    <w:rsid w:val="0076153E"/>
    <w:rsid w:val="007D7A59"/>
    <w:rsid w:val="007F22B9"/>
    <w:rsid w:val="00834C69"/>
    <w:rsid w:val="0083731D"/>
    <w:rsid w:val="008760C7"/>
    <w:rsid w:val="00926D5E"/>
    <w:rsid w:val="00993099"/>
    <w:rsid w:val="00997778"/>
    <w:rsid w:val="00A25690"/>
    <w:rsid w:val="00BA4C3B"/>
    <w:rsid w:val="00BA6340"/>
    <w:rsid w:val="00BD7E08"/>
    <w:rsid w:val="00BE125B"/>
    <w:rsid w:val="00CE70FB"/>
    <w:rsid w:val="00CF0879"/>
    <w:rsid w:val="00D021D8"/>
    <w:rsid w:val="00D2668D"/>
    <w:rsid w:val="00D40539"/>
    <w:rsid w:val="00D7048B"/>
    <w:rsid w:val="00D835C4"/>
    <w:rsid w:val="00DB6212"/>
    <w:rsid w:val="00E54A05"/>
    <w:rsid w:val="00E8272A"/>
    <w:rsid w:val="00EB2FCB"/>
    <w:rsid w:val="00ED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04811"/>
  <w15:docId w15:val="{8511493B-1D9C-4FEC-A5C9-823AD81C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character" w:customStyle="1" w:styleId="quantityblock">
    <w:name w:val="quantityblock"/>
    <w:basedOn w:val="Absatz-Standardschriftart"/>
    <w:rsid w:val="00426B42"/>
  </w:style>
  <w:style w:type="character" w:customStyle="1" w:styleId="ingredient-quantity">
    <w:name w:val="ingredient-quantity"/>
    <w:basedOn w:val="Absatz-Standardschriftart"/>
    <w:rsid w:val="00426B42"/>
  </w:style>
  <w:style w:type="character" w:customStyle="1" w:styleId="ingredientblock">
    <w:name w:val="ingredientblock"/>
    <w:basedOn w:val="Absatz-Standardschriftart"/>
    <w:rsid w:val="00426B42"/>
  </w:style>
  <w:style w:type="paragraph" w:styleId="Listenabsatz">
    <w:name w:val="List Paragraph"/>
    <w:basedOn w:val="Standard"/>
    <w:uiPriority w:val="34"/>
    <w:qFormat/>
    <w:rsid w:val="00426B4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F593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593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F593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4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33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88274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64056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2060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903212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288054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567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nd%20Wilger\AppData\Local\Microsoft\Windows\INetCache\Content.Outlook\9O60CO6F\Wilger_Rezep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Wilger_Rezeptvorlage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Wilger</dc:creator>
  <cp:keywords/>
  <dc:description/>
  <cp:lastModifiedBy>Theo Epping</cp:lastModifiedBy>
  <cp:revision>2</cp:revision>
  <dcterms:created xsi:type="dcterms:W3CDTF">2025-07-02T10:47:00Z</dcterms:created>
  <dcterms:modified xsi:type="dcterms:W3CDTF">2025-07-02T10:47:00Z</dcterms:modified>
</cp:coreProperties>
</file>